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1A3" w:rsidRDefault="00CA31A3" w:rsidP="00145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145D4B" w:rsidRPr="00517F1E">
        <w:rPr>
          <w:rFonts w:ascii="Times New Roman" w:hAnsi="Times New Roman" w:cs="Times New Roman"/>
          <w:b/>
          <w:sz w:val="28"/>
          <w:szCs w:val="28"/>
        </w:rPr>
        <w:t xml:space="preserve"> НА ЛЕТО </w:t>
      </w:r>
      <w:r>
        <w:rPr>
          <w:rFonts w:ascii="Times New Roman" w:hAnsi="Times New Roman" w:cs="Times New Roman"/>
          <w:b/>
          <w:sz w:val="28"/>
          <w:szCs w:val="28"/>
        </w:rPr>
        <w:t>ДЛЯ УЧЕНИКОВ,</w:t>
      </w:r>
    </w:p>
    <w:p w:rsidR="00145D4B" w:rsidRDefault="00CA31A3" w:rsidP="00145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ПЕРЕШЕДШИХ</w:t>
      </w:r>
      <w:r w:rsidR="00145D4B" w:rsidRPr="00517F1E">
        <w:rPr>
          <w:rFonts w:ascii="Times New Roman" w:hAnsi="Times New Roman" w:cs="Times New Roman"/>
          <w:b/>
          <w:sz w:val="28"/>
          <w:szCs w:val="28"/>
        </w:rPr>
        <w:t xml:space="preserve"> В 3 КЛАСС</w:t>
      </w:r>
    </w:p>
    <w:bookmarkEnd w:id="0"/>
    <w:p w:rsidR="005D16BF" w:rsidRPr="00517F1E" w:rsidRDefault="005D16BF" w:rsidP="00145D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Андерсен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X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. «Свинопас».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F1E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А.Л.  «Почему телефон занят?», «Стали грамотными».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Бианки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В.В.  «Хитрый лис и умная уточка».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Блок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А.А. «Ветхая избушка».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Братья Гримм «Королевич-лягушка, или Железный Генрих»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517F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Бунин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И. А.  «Листопад», «Метель».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Гаршин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В.М.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«Лягушка-путешественница».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Драгунский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В. Ю.  «Девочка на шаре».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Есенин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С. А.  «Черемуха».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Зощенко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М.М.  «Великие путешественники».</w:t>
      </w:r>
    </w:p>
    <w:p w:rsidR="00517F1E" w:rsidRPr="000C543C" w:rsidRDefault="00A82FDE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«Иван-царевич и Серый</w:t>
      </w:r>
      <w:r w:rsidR="006223E0">
        <w:rPr>
          <w:rFonts w:ascii="Times New Roman" w:eastAsia="Times New Roman" w:hAnsi="Times New Roman" w:cs="Times New Roman"/>
          <w:sz w:val="24"/>
          <w:szCs w:val="24"/>
        </w:rPr>
        <w:t xml:space="preserve"> Волк» (В обработке А.Н.Толстого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Крылов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И. А.  «Стрекоза и муравей», «Ворона и Лисица».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Лермонтов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М. Ю.  «На севере диком стоит одиноко...», «Утес», «Парус».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Мамин-Сибиряк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23E0">
        <w:rPr>
          <w:rFonts w:ascii="Times New Roman" w:eastAsia="Times New Roman" w:hAnsi="Times New Roman" w:cs="Times New Roman"/>
          <w:sz w:val="24"/>
          <w:szCs w:val="24"/>
        </w:rPr>
        <w:t>Д.Н.  «Приёмыш», «Сказ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ка про храброго Зайца – Длинные Уши, Косые Глаза, Короткий Хвост».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Некрасов</w:t>
      </w:r>
      <w:r w:rsidRPr="000C5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Н. А.  «Славная осень! Здоровый, ядрёный…» (Из стихотворения «Железная дорога»), «Не ветер бушует над бором...» (Из поэмы «Мороз, Красный нос»).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Никитин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И. С.  «Полно, степь моя, спать беспробудно...», «Встреча зимы».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Одоевский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В.Ф.  «Городок в табакерке».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устовский </w:t>
      </w:r>
      <w:r w:rsidR="00182B87">
        <w:rPr>
          <w:rFonts w:ascii="Times New Roman" w:eastAsia="Times New Roman" w:hAnsi="Times New Roman" w:cs="Times New Roman"/>
          <w:sz w:val="24"/>
          <w:szCs w:val="24"/>
        </w:rPr>
        <w:t xml:space="preserve">К.Г.  «Кот -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ворюга». 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Пришвин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М.М.  «Берестяная трубочка».</w:t>
      </w:r>
    </w:p>
    <w:p w:rsidR="000C543C" w:rsidRPr="000C543C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Пушкин </w:t>
      </w:r>
      <w:r w:rsidRPr="000C543C">
        <w:rPr>
          <w:rFonts w:ascii="Times New Roman" w:eastAsia="Times New Roman" w:hAnsi="Times New Roman" w:cs="Times New Roman"/>
          <w:sz w:val="24"/>
          <w:szCs w:val="24"/>
        </w:rPr>
        <w:t>А. С.  «Уж небо осенью дышало...» (Из романа «Евгений Онегин»), «Птичка», «Унылая пора! Очей очарованье!» (Из стихотворения «Осень»), «Зимнее утро».</w:t>
      </w:r>
    </w:p>
    <w:p w:rsidR="00517F1E" w:rsidRPr="00517F1E" w:rsidRDefault="00A82FDE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«Сивка-Бурка» (В обработке М.А.Булатова)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543C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Толстой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>Л. Н.  «Акула», «Прыжок», «Лев и собачка».</w:t>
      </w:r>
    </w:p>
    <w:p w:rsidR="00517F1E" w:rsidRPr="00517F1E" w:rsidRDefault="00A82FDE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1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C543C">
        <w:rPr>
          <w:rFonts w:ascii="Times New Roman" w:eastAsia="Times New Roman" w:hAnsi="Times New Roman" w:cs="Times New Roman"/>
          <w:sz w:val="24"/>
          <w:szCs w:val="24"/>
        </w:rPr>
        <w:t xml:space="preserve">ютчев </w:t>
      </w:r>
      <w:r w:rsidR="000C543C" w:rsidRPr="00517F1E">
        <w:rPr>
          <w:rFonts w:ascii="Times New Roman" w:eastAsia="Times New Roman" w:hAnsi="Times New Roman" w:cs="Times New Roman"/>
          <w:sz w:val="24"/>
          <w:szCs w:val="24"/>
        </w:rPr>
        <w:t xml:space="preserve">Ф. И.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 «Весенняя гроза», «Зима недаром злится»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F1E" w:rsidRPr="00517F1E" w:rsidRDefault="000C543C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Фет </w:t>
      </w:r>
      <w:r w:rsidRPr="00517F1E">
        <w:rPr>
          <w:rFonts w:ascii="Times New Roman" w:eastAsia="Times New Roman" w:hAnsi="Times New Roman" w:cs="Times New Roman"/>
          <w:sz w:val="24"/>
          <w:szCs w:val="24"/>
        </w:rPr>
        <w:t xml:space="preserve">А. А. </w:t>
      </w:r>
      <w:r w:rsidR="00A82FDE" w:rsidRPr="00517F1E">
        <w:rPr>
          <w:rFonts w:ascii="Times New Roman" w:eastAsia="Times New Roman" w:hAnsi="Times New Roman" w:cs="Times New Roman"/>
          <w:sz w:val="24"/>
          <w:szCs w:val="24"/>
        </w:rPr>
        <w:t xml:space="preserve"> «Мама! Глянь-ка из окошка...», «Зреет рожь над жаркой нивой...»</w:t>
      </w:r>
      <w:r w:rsidR="008D4C30" w:rsidRPr="00517F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F1E" w:rsidRPr="000C543C" w:rsidRDefault="002847B5" w:rsidP="000C543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7B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pict>
          <v:rect id="Прямоугольник 6" o:spid="_x0000_s1026" style="position:absolute;left:0;text-align:left;margin-left:303.8pt;margin-top:11.5pt;width:191.3pt;height:166.5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" fillcolor="white [3212]" strokecolor="white [3212]" strokeweight="1pt">
            <v:textbox>
              <w:txbxContent>
                <w:p w:rsidR="000C543C" w:rsidRDefault="000C543C" w:rsidP="000C543C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89614" cy="1924334"/>
                        <wp:effectExtent l="0" t="0" r="0" b="0"/>
                        <wp:docPr id="7" name="Рисунок 7" descr="https://img2.wbstatic.net/big/new/2620000/2624576-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img2.wbstatic.net/big/new/2620000/2624576-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9822" t="48075" r="28168" b="214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20682" cy="19543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82FDE" w:rsidRPr="000C5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43C" w:rsidRPr="000C543C">
        <w:rPr>
          <w:rFonts w:ascii="Times New Roman" w:eastAsia="Times New Roman" w:hAnsi="Times New Roman" w:cs="Times New Roman"/>
          <w:sz w:val="24"/>
          <w:szCs w:val="24"/>
        </w:rPr>
        <w:t xml:space="preserve">Черный С. </w:t>
      </w:r>
      <w:r w:rsidR="0048118A" w:rsidRPr="000C543C">
        <w:rPr>
          <w:rFonts w:ascii="Times New Roman" w:eastAsia="Times New Roman" w:hAnsi="Times New Roman" w:cs="Times New Roman"/>
          <w:sz w:val="24"/>
          <w:szCs w:val="24"/>
        </w:rPr>
        <w:t xml:space="preserve"> «На коньках».</w:t>
      </w:r>
    </w:p>
    <w:p w:rsidR="00517F1E" w:rsidRPr="00517F1E" w:rsidRDefault="000C543C" w:rsidP="00243FF0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Шарль </w:t>
      </w:r>
      <w:r w:rsidR="00517F1E"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Перро «</w:t>
      </w:r>
      <w:proofErr w:type="spellStart"/>
      <w:r w:rsidR="00517F1E"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Рике</w:t>
      </w:r>
      <w:proofErr w:type="spellEnd"/>
      <w:r w:rsidR="00517F1E" w:rsidRPr="000C54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хохолком».</w:t>
      </w:r>
    </w:p>
    <w:sectPr w:rsidR="00517F1E" w:rsidRPr="00517F1E" w:rsidSect="000C543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4A"/>
    <w:multiLevelType w:val="hybridMultilevel"/>
    <w:tmpl w:val="14DA38EA"/>
    <w:lvl w:ilvl="0" w:tplc="E94CCC38">
      <w:start w:val="1"/>
      <w:numFmt w:val="bullet"/>
      <w:lvlText w:val="и"/>
      <w:lvlJc w:val="left"/>
    </w:lvl>
    <w:lvl w:ilvl="1" w:tplc="20281A3C">
      <w:numFmt w:val="decimal"/>
      <w:lvlText w:val=""/>
      <w:lvlJc w:val="left"/>
    </w:lvl>
    <w:lvl w:ilvl="2" w:tplc="ADE85324">
      <w:numFmt w:val="decimal"/>
      <w:lvlText w:val=""/>
      <w:lvlJc w:val="left"/>
    </w:lvl>
    <w:lvl w:ilvl="3" w:tplc="02E6A75E">
      <w:numFmt w:val="decimal"/>
      <w:lvlText w:val=""/>
      <w:lvlJc w:val="left"/>
    </w:lvl>
    <w:lvl w:ilvl="4" w:tplc="469A01C4">
      <w:numFmt w:val="decimal"/>
      <w:lvlText w:val=""/>
      <w:lvlJc w:val="left"/>
    </w:lvl>
    <w:lvl w:ilvl="5" w:tplc="30D01BB0">
      <w:numFmt w:val="decimal"/>
      <w:lvlText w:val=""/>
      <w:lvlJc w:val="left"/>
    </w:lvl>
    <w:lvl w:ilvl="6" w:tplc="6F544F3C">
      <w:numFmt w:val="decimal"/>
      <w:lvlText w:val=""/>
      <w:lvlJc w:val="left"/>
    </w:lvl>
    <w:lvl w:ilvl="7" w:tplc="013CD54A">
      <w:numFmt w:val="decimal"/>
      <w:lvlText w:val=""/>
      <w:lvlJc w:val="left"/>
    </w:lvl>
    <w:lvl w:ilvl="8" w:tplc="17045B6E">
      <w:numFmt w:val="decimal"/>
      <w:lvlText w:val=""/>
      <w:lvlJc w:val="left"/>
    </w:lvl>
  </w:abstractNum>
  <w:abstractNum w:abstractNumId="1">
    <w:nsid w:val="60624EEE"/>
    <w:multiLevelType w:val="hybridMultilevel"/>
    <w:tmpl w:val="ADD6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defaultTabStop w:val="708"/>
  <w:characterSpacingControl w:val="doNotCompress"/>
  <w:compat/>
  <w:rsids>
    <w:rsidRoot w:val="00CA31A3"/>
    <w:rsid w:val="00086BDF"/>
    <w:rsid w:val="000C543C"/>
    <w:rsid w:val="00145D4B"/>
    <w:rsid w:val="00182B87"/>
    <w:rsid w:val="002847B5"/>
    <w:rsid w:val="0048118A"/>
    <w:rsid w:val="00517F1E"/>
    <w:rsid w:val="005D16BF"/>
    <w:rsid w:val="006223E0"/>
    <w:rsid w:val="007C6780"/>
    <w:rsid w:val="008D4C30"/>
    <w:rsid w:val="00A82FDE"/>
    <w:rsid w:val="00CA31A3"/>
    <w:rsid w:val="00F0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F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96;&#1082;&#1086;&#1083;&#1072;\Desktop\&#1046;&#1077;&#1083;&#1090;&#1103;&#1082;&#1086;&#1074;&#1072;\&#1089;&#1087;&#1080;&#1089;&#1086;&#1082;%20&#1083;&#1080;&#1090;&#1077;&#1088;&#1072;&#1090;&#1091;&#1088;&#1099;%20&#1085;&#1072;%20&#1083;&#1077;&#1090;&#1086;\2020\&#1085;&#1072;&#1095;%20&#1096;&#1082;\&#1057;&#1087;&#1080;&#1089;&#1086;&#1082;%20&#1083;&#1080;&#1090;-&#1088;&#1099;%20&#1076;&#1083;&#1103;%203%20&#1082;&#1083;%20(&#1073;&#1099;&#1074;&#1096;&#1080;&#1081;%20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лит-ры для 3 кл (бывший 2)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2020-05-25T12:29:00Z</dcterms:created>
  <dcterms:modified xsi:type="dcterms:W3CDTF">2023-06-07T08:28:00Z</dcterms:modified>
</cp:coreProperties>
</file>